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732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9"/>
        <w:gridCol w:w="1810"/>
        <w:gridCol w:w="60"/>
        <w:gridCol w:w="1006"/>
        <w:gridCol w:w="285"/>
        <w:gridCol w:w="1444"/>
        <w:gridCol w:w="3524"/>
      </w:tblGrid>
      <w:tr w:rsidR="000172E5" w:rsidRPr="00637200" w14:paraId="36541425" w14:textId="77777777" w:rsidTr="006A3419">
        <w:tc>
          <w:tcPr>
            <w:tcW w:w="5000" w:type="pct"/>
            <w:gridSpan w:val="8"/>
            <w:shd w:val="clear" w:color="auto" w:fill="002060"/>
            <w:vAlign w:val="bottom"/>
          </w:tcPr>
          <w:p w14:paraId="757C22E8" w14:textId="4471CF1A" w:rsidR="000172E5" w:rsidRPr="00637200" w:rsidRDefault="00442547" w:rsidP="006A3419">
            <w:pPr>
              <w:pStyle w:val="berschrift1"/>
              <w:ind w:left="38"/>
              <w:outlineLvl w:val="0"/>
            </w:pPr>
            <w:proofErr w:type="gramStart"/>
            <w:r w:rsidRPr="00442547">
              <w:rPr>
                <w:sz w:val="40"/>
                <w:szCs w:val="40"/>
              </w:rPr>
              <w:t>Aufnahmeantrag</w:t>
            </w:r>
            <w:r w:rsidRPr="00442547">
              <w:rPr>
                <w:sz w:val="44"/>
                <w:szCs w:val="44"/>
              </w:rPr>
              <w:t xml:space="preserve">  </w:t>
            </w:r>
            <w:r>
              <w:t>/</w:t>
            </w:r>
            <w:proofErr w:type="gramEnd"/>
            <w:r>
              <w:t xml:space="preserve">  Zu meiner Person</w:t>
            </w:r>
          </w:p>
        </w:tc>
      </w:tr>
      <w:tr w:rsidR="000172E5" w:rsidRPr="00846B76" w14:paraId="34F9E1EF" w14:textId="77777777" w:rsidTr="006A3419">
        <w:sdt>
          <w:sdtPr>
            <w:id w:val="1621259925"/>
            <w:placeholder>
              <w:docPart w:val="16EB9F52F2F8435385670F251CD7F48F"/>
            </w:placeholder>
            <w:temporary/>
            <w:showingPlcHdr/>
            <w15:appearance w15:val="hidden"/>
          </w:sdtPr>
          <w:sdtContent>
            <w:tc>
              <w:tcPr>
                <w:tcW w:w="1206" w:type="pct"/>
                <w:vAlign w:val="bottom"/>
              </w:tcPr>
              <w:p w14:paraId="52959EA4" w14:textId="77777777" w:rsidR="000172E5" w:rsidRPr="00637200" w:rsidRDefault="007147D7" w:rsidP="00637200">
                <w:pPr>
                  <w:pStyle w:val="Standardeinzug"/>
                </w:pPr>
                <w:r w:rsidRPr="00637200">
                  <w:rPr>
                    <w:lang w:bidi="de-DE"/>
                  </w:rPr>
                  <w:t>Vorname</w:t>
                </w:r>
              </w:p>
            </w:tc>
          </w:sdtContent>
        </w:sdt>
        <w:tc>
          <w:tcPr>
            <w:tcW w:w="3794" w:type="pct"/>
            <w:gridSpan w:val="7"/>
            <w:tcBorders>
              <w:bottom w:val="single" w:sz="4" w:space="0" w:color="auto"/>
            </w:tcBorders>
            <w:vAlign w:val="bottom"/>
          </w:tcPr>
          <w:p w14:paraId="50F3D331" w14:textId="77777777" w:rsidR="000172E5" w:rsidRPr="00846B76" w:rsidRDefault="000172E5" w:rsidP="00311D4F"/>
        </w:tc>
      </w:tr>
      <w:tr w:rsidR="000172E5" w:rsidRPr="00846B76" w14:paraId="68717005" w14:textId="77777777" w:rsidTr="006A3419">
        <w:sdt>
          <w:sdtPr>
            <w:id w:val="-1470592894"/>
            <w:placeholder>
              <w:docPart w:val="0253A09F81FE424BA688158D89E038D2"/>
            </w:placeholder>
            <w:temporary/>
            <w:showingPlcHdr/>
            <w15:appearance w15:val="hidden"/>
          </w:sdtPr>
          <w:sdtContent>
            <w:tc>
              <w:tcPr>
                <w:tcW w:w="1206" w:type="pct"/>
                <w:vAlign w:val="bottom"/>
              </w:tcPr>
              <w:p w14:paraId="715D4D36" w14:textId="77777777" w:rsidR="000172E5" w:rsidRPr="00637200" w:rsidRDefault="007147D7" w:rsidP="00637200">
                <w:pPr>
                  <w:pStyle w:val="Standardeinzug"/>
                </w:pPr>
                <w:r w:rsidRPr="00637200">
                  <w:rPr>
                    <w:lang w:bidi="de-DE"/>
                  </w:rPr>
                  <w:t>Nachname</w:t>
                </w:r>
              </w:p>
            </w:tc>
          </w:sdtContent>
        </w:sdt>
        <w:tc>
          <w:tcPr>
            <w:tcW w:w="3794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680415" w14:textId="77777777" w:rsidR="000172E5" w:rsidRPr="00846B76" w:rsidRDefault="000172E5" w:rsidP="00311D4F"/>
        </w:tc>
      </w:tr>
      <w:tr w:rsidR="009973B3" w:rsidRPr="00846B76" w14:paraId="499A845F" w14:textId="77777777" w:rsidTr="006A3419">
        <w:tc>
          <w:tcPr>
            <w:tcW w:w="1206" w:type="pct"/>
            <w:vAlign w:val="bottom"/>
          </w:tcPr>
          <w:p w14:paraId="4ECA7C9F" w14:textId="4FF13E49" w:rsidR="009973B3" w:rsidRDefault="009973B3" w:rsidP="00637200">
            <w:pPr>
              <w:pStyle w:val="Standardeinzug"/>
            </w:pPr>
            <w:r>
              <w:t>Straße</w:t>
            </w:r>
          </w:p>
        </w:tc>
        <w:tc>
          <w:tcPr>
            <w:tcW w:w="3794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1BC67D" w14:textId="77777777" w:rsidR="009973B3" w:rsidRPr="00846B76" w:rsidRDefault="009973B3" w:rsidP="00311D4F"/>
        </w:tc>
      </w:tr>
      <w:tr w:rsidR="009973B3" w:rsidRPr="00846B76" w14:paraId="7A74945F" w14:textId="77777777" w:rsidTr="006A3419">
        <w:tc>
          <w:tcPr>
            <w:tcW w:w="1206" w:type="pct"/>
            <w:vAlign w:val="bottom"/>
          </w:tcPr>
          <w:p w14:paraId="625E76A0" w14:textId="194998CB" w:rsidR="009973B3" w:rsidRDefault="009973B3" w:rsidP="00637200">
            <w:pPr>
              <w:pStyle w:val="Standardeinzug"/>
            </w:pPr>
            <w:r>
              <w:t>PLZ / Ort</w:t>
            </w:r>
          </w:p>
        </w:tc>
        <w:tc>
          <w:tcPr>
            <w:tcW w:w="3794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17BB2E" w14:textId="77777777" w:rsidR="009973B3" w:rsidRPr="00846B76" w:rsidRDefault="009973B3" w:rsidP="00311D4F"/>
        </w:tc>
      </w:tr>
      <w:tr w:rsidR="009973B3" w:rsidRPr="00846B76" w14:paraId="6C9D8C10" w14:textId="77777777" w:rsidTr="00E22621">
        <w:tc>
          <w:tcPr>
            <w:tcW w:w="1206" w:type="pct"/>
            <w:vAlign w:val="bottom"/>
          </w:tcPr>
          <w:p w14:paraId="3D1E40FE" w14:textId="42AD7EF7" w:rsidR="009973B3" w:rsidRDefault="009973B3" w:rsidP="00637200">
            <w:pPr>
              <w:pStyle w:val="Standardeinzug"/>
            </w:pPr>
            <w:r>
              <w:t>Geburtstag</w:t>
            </w:r>
          </w:p>
        </w:tc>
        <w:tc>
          <w:tcPr>
            <w:tcW w:w="147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B03234" w14:textId="77777777" w:rsidR="009973B3" w:rsidRPr="00846B76" w:rsidRDefault="009973B3" w:rsidP="00311D4F"/>
        </w:tc>
        <w:tc>
          <w:tcPr>
            <w:tcW w:w="673" w:type="pct"/>
            <w:vAlign w:val="bottom"/>
          </w:tcPr>
          <w:p w14:paraId="1E82DE3E" w14:textId="7AD7C0FC" w:rsidR="009973B3" w:rsidRDefault="009973B3" w:rsidP="00311D4F"/>
        </w:tc>
        <w:tc>
          <w:tcPr>
            <w:tcW w:w="1643" w:type="pct"/>
            <w:tcBorders>
              <w:top w:val="single" w:sz="4" w:space="0" w:color="auto"/>
            </w:tcBorders>
            <w:vAlign w:val="bottom"/>
          </w:tcPr>
          <w:p w14:paraId="1D94B2D6" w14:textId="77777777" w:rsidR="009973B3" w:rsidRPr="00846B76" w:rsidRDefault="009973B3" w:rsidP="00311D4F"/>
        </w:tc>
      </w:tr>
      <w:tr w:rsidR="00F81E02" w:rsidRPr="00846B76" w14:paraId="505FF567" w14:textId="77777777" w:rsidTr="00E22621">
        <w:tc>
          <w:tcPr>
            <w:tcW w:w="1210" w:type="pct"/>
            <w:gridSpan w:val="2"/>
            <w:vAlign w:val="bottom"/>
          </w:tcPr>
          <w:p w14:paraId="62E35A36" w14:textId="1B3FD278" w:rsidR="000172E5" w:rsidRPr="00637200" w:rsidRDefault="00F81E02" w:rsidP="00637200">
            <w:pPr>
              <w:pStyle w:val="Standardeinzug"/>
            </w:pPr>
            <w:r>
              <w:t>Tel.-mobil</w:t>
            </w:r>
          </w:p>
        </w:tc>
        <w:tc>
          <w:tcPr>
            <w:tcW w:w="147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08C71F" w14:textId="77777777" w:rsidR="000172E5" w:rsidRPr="00846B76" w:rsidRDefault="000172E5" w:rsidP="00311D4F"/>
        </w:tc>
        <w:tc>
          <w:tcPr>
            <w:tcW w:w="673" w:type="pct"/>
            <w:vAlign w:val="bottom"/>
          </w:tcPr>
          <w:p w14:paraId="36CBD39E" w14:textId="38DDF296" w:rsidR="000172E5" w:rsidRDefault="009973B3" w:rsidP="00311D4F">
            <w:r>
              <w:t>Tel</w:t>
            </w:r>
            <w:r w:rsidR="00F81E02">
              <w:t>.-</w:t>
            </w:r>
            <w:r>
              <w:t>privat</w:t>
            </w:r>
          </w:p>
        </w:tc>
        <w:tc>
          <w:tcPr>
            <w:tcW w:w="1643" w:type="pct"/>
            <w:tcBorders>
              <w:bottom w:val="single" w:sz="4" w:space="0" w:color="auto"/>
            </w:tcBorders>
            <w:vAlign w:val="bottom"/>
          </w:tcPr>
          <w:p w14:paraId="448228B1" w14:textId="77777777" w:rsidR="000172E5" w:rsidRPr="00846B76" w:rsidRDefault="000172E5" w:rsidP="00311D4F"/>
        </w:tc>
      </w:tr>
      <w:tr w:rsidR="00E22621" w:rsidRPr="00846B76" w14:paraId="43ABF7FD" w14:textId="77777777" w:rsidTr="00E22621">
        <w:tc>
          <w:tcPr>
            <w:tcW w:w="1206" w:type="pct"/>
            <w:vAlign w:val="bottom"/>
          </w:tcPr>
          <w:p w14:paraId="7BF5CC81" w14:textId="1E9058AD" w:rsidR="00E22621" w:rsidRDefault="00E22621" w:rsidP="009973B3">
            <w:pPr>
              <w:pStyle w:val="Standardeinzug"/>
            </w:pPr>
            <w:proofErr w:type="gramStart"/>
            <w:r>
              <w:t>Email</w:t>
            </w:r>
            <w:proofErr w:type="gramEnd"/>
          </w:p>
        </w:tc>
        <w:tc>
          <w:tcPr>
            <w:tcW w:w="3794" w:type="pct"/>
            <w:gridSpan w:val="7"/>
            <w:tcBorders>
              <w:bottom w:val="single" w:sz="4" w:space="0" w:color="auto"/>
            </w:tcBorders>
            <w:vAlign w:val="bottom"/>
          </w:tcPr>
          <w:p w14:paraId="1FB37C15" w14:textId="77777777" w:rsidR="00E22621" w:rsidRPr="00846B76" w:rsidRDefault="00E22621" w:rsidP="00311D4F"/>
        </w:tc>
      </w:tr>
      <w:tr w:rsidR="009973B3" w:rsidRPr="00846B76" w14:paraId="607FE52E" w14:textId="77777777" w:rsidTr="006A3419">
        <w:tc>
          <w:tcPr>
            <w:tcW w:w="2551" w:type="pct"/>
            <w:gridSpan w:val="5"/>
            <w:vAlign w:val="bottom"/>
          </w:tcPr>
          <w:p w14:paraId="09FA947D" w14:textId="0A30E148" w:rsidR="009973B3" w:rsidRDefault="006708AD" w:rsidP="009973B3">
            <w:pPr>
              <w:pStyle w:val="Standardeinzug"/>
            </w:pPr>
            <w:r>
              <w:t xml:space="preserve">Bereits </w:t>
            </w:r>
            <w:r w:rsidR="009973B3">
              <w:t>Mitglied in einem VDA-Verein</w:t>
            </w:r>
          </w:p>
        </w:tc>
        <w:tc>
          <w:tcPr>
            <w:tcW w:w="2449" w:type="pct"/>
            <w:gridSpan w:val="3"/>
            <w:tcBorders>
              <w:bottom w:val="single" w:sz="4" w:space="0" w:color="auto"/>
            </w:tcBorders>
            <w:vAlign w:val="bottom"/>
          </w:tcPr>
          <w:p w14:paraId="6D1F2FF6" w14:textId="77777777" w:rsidR="009973B3" w:rsidRPr="00846B76" w:rsidRDefault="009973B3" w:rsidP="00311D4F"/>
        </w:tc>
      </w:tr>
      <w:tr w:rsidR="009973B3" w:rsidRPr="00846B76" w14:paraId="47A0E1A1" w14:textId="77777777" w:rsidTr="006A3419">
        <w:tc>
          <w:tcPr>
            <w:tcW w:w="2082" w:type="pct"/>
            <w:gridSpan w:val="4"/>
            <w:vAlign w:val="bottom"/>
          </w:tcPr>
          <w:p w14:paraId="45EBC986" w14:textId="1B4BBB9B" w:rsidR="009973B3" w:rsidRDefault="006708AD" w:rsidP="00637200">
            <w:pPr>
              <w:pStyle w:val="Standardeinzug"/>
            </w:pPr>
            <w:r>
              <w:t>Name des Vereins / VDA-Nr.</w:t>
            </w:r>
          </w:p>
        </w:tc>
        <w:tc>
          <w:tcPr>
            <w:tcW w:w="2918" w:type="pct"/>
            <w:gridSpan w:val="4"/>
            <w:tcBorders>
              <w:bottom w:val="single" w:sz="4" w:space="0" w:color="auto"/>
            </w:tcBorders>
            <w:vAlign w:val="bottom"/>
          </w:tcPr>
          <w:p w14:paraId="019EE416" w14:textId="77777777" w:rsidR="009973B3" w:rsidRPr="00846B76" w:rsidRDefault="009973B3" w:rsidP="00311D4F"/>
        </w:tc>
      </w:tr>
      <w:tr w:rsidR="000172E5" w:rsidRPr="00846B76" w14:paraId="2FCC90C6" w14:textId="77777777" w:rsidTr="006A3419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1334DC49" w14:textId="17405E14" w:rsidR="006708AD" w:rsidRPr="00F81E02" w:rsidRDefault="00305AA7" w:rsidP="006145D8">
            <w:pPr>
              <w:rPr>
                <w:rFonts w:cstheme="minorHAnsi"/>
                <w:bCs/>
                <w:sz w:val="22"/>
                <w:szCs w:val="22"/>
              </w:rPr>
            </w:pPr>
            <w:r w:rsidRPr="00F81E02">
              <w:rPr>
                <w:rFonts w:cstheme="minorHAnsi"/>
                <w:bCs/>
                <w:sz w:val="22"/>
                <w:szCs w:val="22"/>
              </w:rPr>
              <w:t>Die Mitgliedschaft im EAC/AKL e.V. kostet 2</w:t>
            </w:r>
            <w:r w:rsidR="00A20844">
              <w:rPr>
                <w:rFonts w:cstheme="minorHAnsi"/>
                <w:bCs/>
                <w:sz w:val="22"/>
                <w:szCs w:val="22"/>
              </w:rPr>
              <w:t>5</w:t>
            </w:r>
            <w:r w:rsidR="00CE74DC">
              <w:rPr>
                <w:rFonts w:cstheme="minorHAnsi"/>
                <w:bCs/>
                <w:sz w:val="22"/>
                <w:szCs w:val="22"/>
              </w:rPr>
              <w:t>,00</w:t>
            </w:r>
            <w:r w:rsidRPr="00F81E02">
              <w:rPr>
                <w:rFonts w:cstheme="minorHAnsi"/>
                <w:bCs/>
                <w:sz w:val="22"/>
                <w:szCs w:val="22"/>
              </w:rPr>
              <w:t xml:space="preserve"> € jährlich für VDA-Mitglieder. Für nicht VDA-Mitglieder 3</w:t>
            </w:r>
            <w:r w:rsidR="00A20844">
              <w:rPr>
                <w:rFonts w:cstheme="minorHAnsi"/>
                <w:bCs/>
                <w:sz w:val="22"/>
                <w:szCs w:val="22"/>
              </w:rPr>
              <w:t>5</w:t>
            </w:r>
            <w:r w:rsidRPr="00F81E02">
              <w:rPr>
                <w:rFonts w:cstheme="minorHAnsi"/>
                <w:bCs/>
                <w:sz w:val="22"/>
                <w:szCs w:val="22"/>
              </w:rPr>
              <w:t>,00 €, da 10,00 € durch uns</w:t>
            </w:r>
            <w:r w:rsidR="00CE74DC">
              <w:rPr>
                <w:rFonts w:cstheme="minorHAnsi"/>
                <w:bCs/>
                <w:sz w:val="22"/>
                <w:szCs w:val="22"/>
              </w:rPr>
              <w:t>,</w:t>
            </w:r>
            <w:r w:rsidRPr="00F81E02">
              <w:rPr>
                <w:rFonts w:cstheme="minorHAnsi"/>
                <w:bCs/>
                <w:sz w:val="22"/>
                <w:szCs w:val="22"/>
              </w:rPr>
              <w:t xml:space="preserve"> an den VDA weitergeleitet werden. Darüber hinaus wird einmalig eine Aufnahmegebühr in Höhe von 5,00 € erhoben.</w:t>
            </w:r>
          </w:p>
          <w:p w14:paraId="22EEC09F" w14:textId="49109BC8" w:rsidR="00305AA7" w:rsidRPr="00F81E02" w:rsidRDefault="00305AA7" w:rsidP="006145D8">
            <w:pPr>
              <w:rPr>
                <w:rFonts w:cstheme="minorHAnsi"/>
                <w:bCs/>
                <w:sz w:val="22"/>
                <w:szCs w:val="22"/>
              </w:rPr>
            </w:pPr>
            <w:r w:rsidRPr="00F81E02">
              <w:rPr>
                <w:rFonts w:cstheme="minorHAnsi"/>
                <w:bCs/>
                <w:sz w:val="22"/>
                <w:szCs w:val="22"/>
              </w:rPr>
              <w:t>Der Beitrag ist sofort nach Eintritt für das laufende Jahr fällig und wird jährlich im November/Dezember für das Folgejahr erhoben.</w:t>
            </w:r>
          </w:p>
          <w:p w14:paraId="56CB8A6F" w14:textId="46DE8995" w:rsidR="006708AD" w:rsidRPr="00F81E02" w:rsidRDefault="00305AA7" w:rsidP="00F81E02">
            <w:pPr>
              <w:rPr>
                <w:rFonts w:cstheme="minorHAnsi"/>
                <w:bCs/>
                <w:sz w:val="22"/>
                <w:szCs w:val="22"/>
              </w:rPr>
            </w:pPr>
            <w:r w:rsidRPr="00F81E02">
              <w:rPr>
                <w:rFonts w:cstheme="minorHAnsi"/>
                <w:bCs/>
                <w:sz w:val="22"/>
                <w:szCs w:val="22"/>
              </w:rPr>
              <w:t>Kündigungen müssen bis spätestens 30.09. eines Jahres bei der Geschäftsstelle in schriftlicher Form vorliegen</w:t>
            </w:r>
            <w:r w:rsidR="00F81E02" w:rsidRPr="00F81E02">
              <w:rPr>
                <w:rFonts w:cstheme="minorHAnsi"/>
                <w:bCs/>
                <w:sz w:val="22"/>
                <w:szCs w:val="22"/>
              </w:rPr>
              <w:t>.</w:t>
            </w:r>
          </w:p>
          <w:p w14:paraId="60BC3866" w14:textId="5E6B55E8" w:rsidR="00F81E02" w:rsidRPr="00F81E02" w:rsidRDefault="00F81E02" w:rsidP="00F81E02">
            <w:pPr>
              <w:rPr>
                <w:rFonts w:cstheme="minorHAnsi"/>
                <w:b/>
                <w:sz w:val="2"/>
                <w:szCs w:val="2"/>
              </w:rPr>
            </w:pPr>
          </w:p>
        </w:tc>
      </w:tr>
      <w:tr w:rsidR="000172E5" w:rsidRPr="00846B76" w14:paraId="4647E3C0" w14:textId="77777777" w:rsidTr="00CE74DC">
        <w:tc>
          <w:tcPr>
            <w:tcW w:w="5000" w:type="pct"/>
            <w:gridSpan w:val="8"/>
            <w:shd w:val="clear" w:color="auto" w:fill="FF0000"/>
            <w:vAlign w:val="bottom"/>
          </w:tcPr>
          <w:p w14:paraId="55DACF19" w14:textId="1ECA224F" w:rsidR="000172E5" w:rsidRPr="00305AA7" w:rsidRDefault="00CE74DC" w:rsidP="00637200">
            <w:pPr>
              <w:pStyle w:val="berschrift1"/>
              <w:outlineLvl w:val="0"/>
            </w:pPr>
            <w:proofErr w:type="gramStart"/>
            <w:r w:rsidRPr="00442547">
              <w:rPr>
                <w:color w:val="FFFFFF" w:themeColor="background1"/>
                <w:sz w:val="40"/>
                <w:szCs w:val="40"/>
              </w:rPr>
              <w:t>Einzugsermächtigung</w:t>
            </w:r>
            <w:r w:rsidR="00442547">
              <w:rPr>
                <w:color w:val="FFFFFF" w:themeColor="background1"/>
                <w:sz w:val="40"/>
                <w:szCs w:val="40"/>
              </w:rPr>
              <w:t xml:space="preserve"> </w:t>
            </w:r>
            <w:r w:rsidR="00E22621">
              <w:rPr>
                <w:color w:val="FFFFFF" w:themeColor="background1"/>
              </w:rPr>
              <w:t xml:space="preserve"> /</w:t>
            </w:r>
            <w:proofErr w:type="gramEnd"/>
            <w:r w:rsidR="00442547">
              <w:rPr>
                <w:color w:val="FFFFFF" w:themeColor="background1"/>
              </w:rPr>
              <w:t xml:space="preserve"> </w:t>
            </w:r>
            <w:r w:rsidR="00E22621">
              <w:rPr>
                <w:color w:val="FFFFFF" w:themeColor="background1"/>
              </w:rPr>
              <w:t xml:space="preserve"> Kontoinformationen </w:t>
            </w:r>
          </w:p>
        </w:tc>
      </w:tr>
      <w:tr w:rsidR="000172E5" w:rsidRPr="00846B76" w14:paraId="093437B1" w14:textId="77777777" w:rsidTr="00CE74DC">
        <w:tc>
          <w:tcPr>
            <w:tcW w:w="2054" w:type="pct"/>
            <w:gridSpan w:val="3"/>
            <w:vAlign w:val="bottom"/>
          </w:tcPr>
          <w:p w14:paraId="4EF90548" w14:textId="7CF6B03D" w:rsidR="000172E5" w:rsidRPr="00846B76" w:rsidRDefault="006708AD" w:rsidP="00311D4F">
            <w:pPr>
              <w:pStyle w:val="Standardeinzug"/>
            </w:pPr>
            <w:r>
              <w:t>Kontoinhaber: Vor-/Zuname</w:t>
            </w:r>
          </w:p>
        </w:tc>
        <w:tc>
          <w:tcPr>
            <w:tcW w:w="2946" w:type="pct"/>
            <w:gridSpan w:val="5"/>
            <w:tcBorders>
              <w:bottom w:val="single" w:sz="4" w:space="0" w:color="auto"/>
            </w:tcBorders>
            <w:vAlign w:val="bottom"/>
          </w:tcPr>
          <w:p w14:paraId="424C6E67" w14:textId="77777777" w:rsidR="000172E5" w:rsidRPr="00846B76" w:rsidRDefault="000172E5" w:rsidP="00311D4F"/>
        </w:tc>
      </w:tr>
      <w:tr w:rsidR="000172E5" w:rsidRPr="00846B76" w14:paraId="43E86369" w14:textId="77777777" w:rsidTr="00CE74DC">
        <w:tc>
          <w:tcPr>
            <w:tcW w:w="1206" w:type="pct"/>
            <w:vAlign w:val="bottom"/>
          </w:tcPr>
          <w:p w14:paraId="334945B6" w14:textId="0F335CBE" w:rsidR="000172E5" w:rsidRPr="00846B76" w:rsidRDefault="006708AD" w:rsidP="00311D4F">
            <w:pPr>
              <w:pStyle w:val="Standardeinzug"/>
            </w:pPr>
            <w:r>
              <w:t>IBAN</w:t>
            </w:r>
          </w:p>
        </w:tc>
        <w:tc>
          <w:tcPr>
            <w:tcW w:w="3794" w:type="pct"/>
            <w:gridSpan w:val="7"/>
            <w:tcBorders>
              <w:bottom w:val="single" w:sz="4" w:space="0" w:color="auto"/>
            </w:tcBorders>
            <w:vAlign w:val="bottom"/>
          </w:tcPr>
          <w:p w14:paraId="1D042ABD" w14:textId="77777777" w:rsidR="000172E5" w:rsidRPr="00846B76" w:rsidRDefault="000172E5" w:rsidP="00311D4F"/>
        </w:tc>
      </w:tr>
      <w:tr w:rsidR="000172E5" w:rsidRPr="00846B76" w14:paraId="188BB90D" w14:textId="77777777" w:rsidTr="006A3419">
        <w:tc>
          <w:tcPr>
            <w:tcW w:w="1206" w:type="pct"/>
            <w:vAlign w:val="bottom"/>
          </w:tcPr>
          <w:p w14:paraId="67D19BC1" w14:textId="2EE0E5E5" w:rsidR="000172E5" w:rsidRPr="00846B76" w:rsidRDefault="006708AD" w:rsidP="00311D4F">
            <w:pPr>
              <w:pStyle w:val="Standardeinzug"/>
            </w:pPr>
            <w:r>
              <w:t>BIC</w:t>
            </w:r>
          </w:p>
        </w:tc>
        <w:tc>
          <w:tcPr>
            <w:tcW w:w="3794" w:type="pct"/>
            <w:gridSpan w:val="7"/>
            <w:tcBorders>
              <w:bottom w:val="single" w:sz="4" w:space="0" w:color="auto"/>
            </w:tcBorders>
            <w:vAlign w:val="bottom"/>
          </w:tcPr>
          <w:p w14:paraId="6F512F2D" w14:textId="77777777" w:rsidR="000172E5" w:rsidRPr="00846B76" w:rsidRDefault="000172E5" w:rsidP="00311D4F"/>
        </w:tc>
      </w:tr>
      <w:tr w:rsidR="006708AD" w:rsidRPr="00846B76" w14:paraId="4405D892" w14:textId="77777777" w:rsidTr="006A3419">
        <w:tc>
          <w:tcPr>
            <w:tcW w:w="1210" w:type="pct"/>
            <w:gridSpan w:val="2"/>
            <w:tcBorders>
              <w:bottom w:val="single" w:sz="4" w:space="0" w:color="auto"/>
            </w:tcBorders>
            <w:vAlign w:val="bottom"/>
          </w:tcPr>
          <w:p w14:paraId="63E1F41C" w14:textId="77777777" w:rsidR="006708AD" w:rsidRPr="00846B76" w:rsidRDefault="006708AD" w:rsidP="00637200"/>
        </w:tc>
        <w:tc>
          <w:tcPr>
            <w:tcW w:w="3790" w:type="pct"/>
            <w:gridSpan w:val="6"/>
            <w:tcBorders>
              <w:bottom w:val="single" w:sz="4" w:space="0" w:color="auto"/>
            </w:tcBorders>
            <w:vAlign w:val="bottom"/>
          </w:tcPr>
          <w:p w14:paraId="4602FA26" w14:textId="77777777" w:rsidR="006708AD" w:rsidRPr="00E22621" w:rsidRDefault="006708AD" w:rsidP="00637200">
            <w:pPr>
              <w:rPr>
                <w:sz w:val="4"/>
                <w:szCs w:val="4"/>
              </w:rPr>
            </w:pPr>
          </w:p>
          <w:p w14:paraId="6E5EC058" w14:textId="752C77F5" w:rsidR="006708AD" w:rsidRPr="00846B76" w:rsidRDefault="006708AD" w:rsidP="00637200"/>
        </w:tc>
      </w:tr>
      <w:tr w:rsidR="006708AD" w:rsidRPr="006708AD" w14:paraId="434A9C97" w14:textId="77777777" w:rsidTr="00E22621">
        <w:trPr>
          <w:trHeight w:val="314"/>
        </w:trPr>
        <w:tc>
          <w:tcPr>
            <w:tcW w:w="1210" w:type="pct"/>
            <w:gridSpan w:val="2"/>
            <w:tcBorders>
              <w:top w:val="single" w:sz="4" w:space="0" w:color="auto"/>
            </w:tcBorders>
            <w:vAlign w:val="bottom"/>
          </w:tcPr>
          <w:p w14:paraId="2F522265" w14:textId="180A054D" w:rsidR="006708AD" w:rsidRPr="006708AD" w:rsidRDefault="006708AD" w:rsidP="006708AD">
            <w:pPr>
              <w:jc w:val="center"/>
              <w:rPr>
                <w:b/>
                <w:bCs/>
                <w:i/>
                <w:iCs/>
              </w:rPr>
            </w:pPr>
            <w:r w:rsidRPr="006708AD">
              <w:rPr>
                <w:b/>
                <w:bCs/>
                <w:i/>
                <w:iCs/>
              </w:rPr>
              <w:t>Datum</w:t>
            </w:r>
          </w:p>
        </w:tc>
        <w:tc>
          <w:tcPr>
            <w:tcW w:w="3790" w:type="pct"/>
            <w:gridSpan w:val="6"/>
            <w:vAlign w:val="bottom"/>
          </w:tcPr>
          <w:p w14:paraId="7CFE4FDC" w14:textId="69530A24" w:rsidR="006708AD" w:rsidRPr="006708AD" w:rsidRDefault="006708AD" w:rsidP="006708AD">
            <w:pPr>
              <w:jc w:val="center"/>
              <w:rPr>
                <w:b/>
                <w:bCs/>
                <w:i/>
                <w:iCs/>
              </w:rPr>
            </w:pPr>
            <w:r w:rsidRPr="006708AD">
              <w:rPr>
                <w:b/>
                <w:bCs/>
                <w:i/>
                <w:iCs/>
              </w:rPr>
              <w:t>Unterschrift</w:t>
            </w:r>
          </w:p>
        </w:tc>
      </w:tr>
      <w:tr w:rsidR="006708AD" w:rsidRPr="00E22621" w14:paraId="1FA56F29" w14:textId="77777777" w:rsidTr="006A3419">
        <w:tc>
          <w:tcPr>
            <w:tcW w:w="1210" w:type="pct"/>
            <w:gridSpan w:val="2"/>
            <w:tcBorders>
              <w:bottom w:val="single" w:sz="4" w:space="0" w:color="auto"/>
            </w:tcBorders>
            <w:vAlign w:val="bottom"/>
          </w:tcPr>
          <w:p w14:paraId="08C0C95F" w14:textId="77777777" w:rsidR="006708AD" w:rsidRPr="00802417" w:rsidRDefault="006708AD" w:rsidP="00637200">
            <w:pPr>
              <w:rPr>
                <w:sz w:val="4"/>
                <w:szCs w:val="4"/>
              </w:rPr>
            </w:pPr>
          </w:p>
        </w:tc>
        <w:tc>
          <w:tcPr>
            <w:tcW w:w="3790" w:type="pct"/>
            <w:gridSpan w:val="6"/>
            <w:tcBorders>
              <w:bottom w:val="single" w:sz="4" w:space="0" w:color="auto"/>
            </w:tcBorders>
            <w:vAlign w:val="bottom"/>
          </w:tcPr>
          <w:p w14:paraId="66F9FE80" w14:textId="77777777" w:rsidR="006708AD" w:rsidRPr="00802417" w:rsidRDefault="006708AD" w:rsidP="00637200">
            <w:pPr>
              <w:rPr>
                <w:sz w:val="4"/>
                <w:szCs w:val="4"/>
              </w:rPr>
            </w:pPr>
          </w:p>
        </w:tc>
      </w:tr>
      <w:tr w:rsidR="00404C35" w:rsidRPr="00802417" w14:paraId="2E7C9C82" w14:textId="77777777" w:rsidTr="00802417">
        <w:trPr>
          <w:trHeight w:val="80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14:paraId="6F73087D" w14:textId="77777777" w:rsidR="00476743" w:rsidRPr="00802417" w:rsidRDefault="00404C35" w:rsidP="00404C35">
            <w:pPr>
              <w:jc w:val="center"/>
              <w:rPr>
                <w:color w:val="155078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02417">
              <w:rPr>
                <w:color w:val="155078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Von der </w:t>
            </w:r>
          </w:p>
          <w:p w14:paraId="63126C76" w14:textId="77777777" w:rsidR="00404C35" w:rsidRDefault="007857D0" w:rsidP="00A20844">
            <w:pPr>
              <w:spacing w:before="0"/>
              <w:jc w:val="center"/>
              <w:rPr>
                <w:color w:val="155078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02417">
              <w:rPr>
                <w:color w:val="155078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EAC/AKL-Geschäftsstelle</w:t>
            </w:r>
            <w:r w:rsidR="00404C35" w:rsidRPr="00802417">
              <w:rPr>
                <w:color w:val="155078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auszufüllen:</w:t>
            </w:r>
          </w:p>
          <w:p w14:paraId="04E70A23" w14:textId="30F5DC55" w:rsidR="00A75716" w:rsidRPr="00A75716" w:rsidRDefault="00A75716" w:rsidP="00A20844">
            <w:pPr>
              <w:spacing w:before="0"/>
              <w:jc w:val="center"/>
              <w:rPr>
                <w:color w:val="155078" w:themeColor="accent1"/>
                <w:sz w:val="10"/>
                <w:szCs w:val="1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81E02" w:rsidRPr="00846B76" w14:paraId="4A1C0887" w14:textId="77777777" w:rsidTr="006A3419">
        <w:tc>
          <w:tcPr>
            <w:tcW w:w="1210" w:type="pct"/>
            <w:gridSpan w:val="2"/>
            <w:tcBorders>
              <w:left w:val="single" w:sz="4" w:space="0" w:color="auto"/>
            </w:tcBorders>
            <w:vAlign w:val="bottom"/>
          </w:tcPr>
          <w:p w14:paraId="32F50289" w14:textId="0CAEFEB1" w:rsidR="00F81E02" w:rsidRPr="00846B76" w:rsidRDefault="00404C35" w:rsidP="00637200">
            <w:r>
              <w:t>Mitglieds-Nr.</w:t>
            </w:r>
          </w:p>
        </w:tc>
        <w:tc>
          <w:tcPr>
            <w:tcW w:w="3790" w:type="pct"/>
            <w:gridSpan w:val="6"/>
            <w:tcBorders>
              <w:right w:val="single" w:sz="4" w:space="0" w:color="auto"/>
            </w:tcBorders>
            <w:vAlign w:val="bottom"/>
          </w:tcPr>
          <w:p w14:paraId="7C6F04E7" w14:textId="345D4D4E" w:rsidR="00F81E02" w:rsidRPr="00846B76" w:rsidRDefault="00404C35" w:rsidP="006A3419">
            <w:pPr>
              <w:jc w:val="center"/>
            </w:pPr>
            <w:r>
              <w:t xml:space="preserve">VDA      </w:t>
            </w:r>
            <w:r w:rsidR="006A3419">
              <w:t xml:space="preserve">       </w:t>
            </w:r>
            <w:r>
              <w:t xml:space="preserve">   Kassierer  </w:t>
            </w:r>
            <w:r w:rsidR="006A3419">
              <w:t xml:space="preserve">     </w:t>
            </w:r>
            <w:r>
              <w:t xml:space="preserve">       Mitgliedskartei       </w:t>
            </w:r>
            <w:r w:rsidR="006A3419">
              <w:t xml:space="preserve">    </w:t>
            </w:r>
            <w:r>
              <w:t xml:space="preserve"> Ausweis</w:t>
            </w:r>
          </w:p>
        </w:tc>
      </w:tr>
      <w:tr w:rsidR="00F81E02" w:rsidRPr="00846B76" w14:paraId="628D1E24" w14:textId="77777777" w:rsidTr="006A3419">
        <w:tc>
          <w:tcPr>
            <w:tcW w:w="121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0801190" w14:textId="77777777" w:rsidR="00F81E02" w:rsidRPr="00442547" w:rsidRDefault="00F81E02" w:rsidP="00637200">
            <w:pPr>
              <w:rPr>
                <w:sz w:val="22"/>
                <w:szCs w:val="22"/>
              </w:rPr>
            </w:pPr>
          </w:p>
        </w:tc>
        <w:tc>
          <w:tcPr>
            <w:tcW w:w="3790" w:type="pct"/>
            <w:gridSpan w:val="6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C2E9814" w14:textId="77777777" w:rsidR="00F81E02" w:rsidRPr="00E22621" w:rsidRDefault="00F81E02" w:rsidP="00637200">
            <w:pPr>
              <w:rPr>
                <w:sz w:val="16"/>
                <w:szCs w:val="16"/>
              </w:rPr>
            </w:pPr>
          </w:p>
        </w:tc>
      </w:tr>
    </w:tbl>
    <w:p w14:paraId="7D8CFF1D" w14:textId="6417EB84" w:rsidR="000172E5" w:rsidRPr="00FD63FD" w:rsidRDefault="00FD63FD" w:rsidP="00CE74DC">
      <w:pPr>
        <w:jc w:val="center"/>
        <w:rPr>
          <w:sz w:val="24"/>
          <w:szCs w:val="24"/>
        </w:rPr>
      </w:pPr>
      <w:r w:rsidRPr="00FD63FD">
        <w:rPr>
          <w:sz w:val="24"/>
          <w:szCs w:val="24"/>
        </w:rPr>
        <w:t>EAC/AKL-</w:t>
      </w:r>
      <w:r w:rsidR="00CE74DC" w:rsidRPr="00FD63FD">
        <w:rPr>
          <w:sz w:val="24"/>
          <w:szCs w:val="24"/>
        </w:rPr>
        <w:t>Geschäftsstelle: Gabriele Neumann, Mariendorfer Damm 331, 12107 Berlin</w:t>
      </w:r>
    </w:p>
    <w:sectPr w:rsidR="000172E5" w:rsidRPr="00FD63FD" w:rsidSect="00442547">
      <w:headerReference w:type="default" r:id="rId10"/>
      <w:pgSz w:w="11906" w:h="16838" w:code="9"/>
      <w:pgMar w:top="1288" w:right="1700" w:bottom="426" w:left="851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368B7" w14:textId="77777777" w:rsidR="00336F4F" w:rsidRDefault="00336F4F" w:rsidP="000172E5">
      <w:pPr>
        <w:spacing w:after="0" w:line="240" w:lineRule="auto"/>
      </w:pPr>
      <w:r>
        <w:separator/>
      </w:r>
    </w:p>
  </w:endnote>
  <w:endnote w:type="continuationSeparator" w:id="0">
    <w:p w14:paraId="55948BA4" w14:textId="77777777" w:rsidR="00336F4F" w:rsidRDefault="00336F4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9E1CED-A6AB-4A10-B1D0-0D8F8CEA0312}"/>
    <w:embedBold r:id="rId2" w:fontKey="{63F65048-FDBB-425D-B817-94C3DD0573D2}"/>
    <w:embedBoldItalic r:id="rId3" w:fontKey="{AAE11AAA-2C1E-4F65-9CDF-DDC041581E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73CA507-A41F-4904-9B80-CBA6EFF3277A}"/>
    <w:embedBold r:id="rId5" w:fontKey="{829DF719-E6C8-4CCE-B4F7-88917E70CADF}"/>
    <w:embedItalic r:id="rId6" w:fontKey="{C69B950C-F5CE-4133-9476-43561E2E4DA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BD4DB90-92FF-4954-9CE4-181D586B8C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ADB14CB-5ADA-4269-955D-4BAFDC24FC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B094C" w14:textId="77777777" w:rsidR="00336F4F" w:rsidRDefault="00336F4F" w:rsidP="000172E5">
      <w:pPr>
        <w:spacing w:after="0" w:line="240" w:lineRule="auto"/>
      </w:pPr>
      <w:r>
        <w:separator/>
      </w:r>
    </w:p>
  </w:footnote>
  <w:footnote w:type="continuationSeparator" w:id="0">
    <w:p w14:paraId="6DC2B00E" w14:textId="77777777" w:rsidR="00336F4F" w:rsidRDefault="00336F4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5467" w14:textId="1E284C89" w:rsidR="00E73171" w:rsidRDefault="00442547" w:rsidP="00442547">
    <w:pPr>
      <w:pStyle w:val="Kopfzeile"/>
      <w:spacing w:before="0"/>
      <w:ind w:left="-567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A05B54" wp14:editId="2E0C463F">
          <wp:simplePos x="0" y="0"/>
          <wp:positionH relativeFrom="column">
            <wp:posOffset>5622290</wp:posOffset>
          </wp:positionH>
          <wp:positionV relativeFrom="paragraph">
            <wp:posOffset>-9525</wp:posOffset>
          </wp:positionV>
          <wp:extent cx="933450" cy="933450"/>
          <wp:effectExtent l="0" t="0" r="0" b="0"/>
          <wp:wrapSquare wrapText="bothSides"/>
          <wp:docPr id="14" name="Grafik 14" descr="Ein Bild, das Text, Uh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 descr="Ein Bild, das Text, Uhr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2621" w:rsidRPr="00E73171">
      <w:rPr>
        <w:rFonts w:ascii="Arial" w:hAnsi="Arial" w:cs="Arial"/>
        <w:b w:val="0"/>
        <w:noProof/>
        <w:color w:val="002060"/>
        <w:sz w:val="40"/>
        <w:szCs w:val="2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4EEC5C7F" wp14:editId="41809C16">
          <wp:simplePos x="0" y="0"/>
          <wp:positionH relativeFrom="column">
            <wp:posOffset>8155940</wp:posOffset>
          </wp:positionH>
          <wp:positionV relativeFrom="paragraph">
            <wp:posOffset>76835</wp:posOffset>
          </wp:positionV>
          <wp:extent cx="885825" cy="885825"/>
          <wp:effectExtent l="0" t="0" r="9525" b="9525"/>
          <wp:wrapNone/>
          <wp:docPr id="12" name="Grafik 12" descr="Ein Bild, das Text, Uh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 descr="Ein Bild, das Text, Uhr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171" w:rsidRPr="00E73171">
      <w:rPr>
        <w:rFonts w:ascii="Arial" w:hAnsi="Arial" w:cs="Arial"/>
        <w:bCs/>
        <w:color w:val="002060"/>
        <w:sz w:val="40"/>
        <w:szCs w:val="2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</w:t>
    </w:r>
    <w:r w:rsidR="00E73171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E272398" wp14:editId="39EBCC90">
              <wp:simplePos x="0" y="0"/>
              <wp:positionH relativeFrom="column">
                <wp:posOffset>888365</wp:posOffset>
              </wp:positionH>
              <wp:positionV relativeFrom="paragraph">
                <wp:posOffset>178435</wp:posOffset>
              </wp:positionV>
              <wp:extent cx="4667250" cy="1404620"/>
              <wp:effectExtent l="0" t="0" r="0" b="63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F0D1A3" w14:textId="3DE5FA91" w:rsidR="00E73171" w:rsidRPr="00802417" w:rsidRDefault="00E73171" w:rsidP="00E73171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b/>
                              <w:bCs/>
                              <w:outline/>
                              <w:color w:val="0F3955" w:themeColor="accent2"/>
                              <w:sz w:val="40"/>
                              <w:szCs w:val="40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802417">
                            <w:rPr>
                              <w:b/>
                              <w:bCs/>
                              <w:outline/>
                              <w:color w:val="0F3955" w:themeColor="accent2"/>
                              <w:sz w:val="40"/>
                              <w:szCs w:val="40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European Anabantoid Club (EAC) mit</w:t>
                          </w:r>
                        </w:p>
                        <w:p w14:paraId="707FC453" w14:textId="769DA6DE" w:rsidR="00E73171" w:rsidRPr="00442547" w:rsidRDefault="00E73171" w:rsidP="00E73171">
                          <w:pPr>
                            <w:spacing w:before="0" w:after="0" w:line="240" w:lineRule="auto"/>
                            <w:jc w:val="center"/>
                            <w:rPr>
                              <w:b/>
                              <w:bCs/>
                              <w:outline/>
                              <w:color w:val="0F3955" w:themeColor="accent2"/>
                              <w:sz w:val="40"/>
                              <w:szCs w:val="40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442547">
                            <w:rPr>
                              <w:b/>
                              <w:bCs/>
                              <w:outline/>
                              <w:color w:val="0F3955" w:themeColor="accent2"/>
                              <w:sz w:val="40"/>
                              <w:szCs w:val="40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Arbeitskreis Labyrinthfische (AKL)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27239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69.95pt;margin-top:14.05pt;width:367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" stroked="f">
              <v:textbox style="mso-fit-shape-to-text:t">
                <w:txbxContent>
                  <w:p w14:paraId="07F0D1A3" w14:textId="3DE5FA91" w:rsidR="00E73171" w:rsidRPr="00802417" w:rsidRDefault="00E73171" w:rsidP="00E73171">
                    <w:pPr>
                      <w:spacing w:before="100" w:beforeAutospacing="1" w:after="0" w:line="240" w:lineRule="auto"/>
                      <w:jc w:val="center"/>
                      <w:rPr>
                        <w:b/>
                        <w:bCs/>
                        <w:outline/>
                        <w:color w:val="0F3955" w:themeColor="accent2"/>
                        <w:sz w:val="40"/>
                        <w:szCs w:val="40"/>
                        <w14:shadow w14:blurRad="0" w14:dist="38100" w14:dir="2700000" w14:sx="100000" w14:sy="100000" w14:kx="0" w14:ky="0" w14:algn="tl">
                          <w14:schemeClr w14:val="accent2"/>
                        </w14:shadow>
                        <w14:textOutline w14:w="6604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802417">
                      <w:rPr>
                        <w:b/>
                        <w:bCs/>
                        <w:outline/>
                        <w:color w:val="0F3955" w:themeColor="accent2"/>
                        <w:sz w:val="40"/>
                        <w:szCs w:val="40"/>
                        <w14:shadow w14:blurRad="0" w14:dist="38100" w14:dir="2700000" w14:sx="100000" w14:sy="100000" w14:kx="0" w14:ky="0" w14:algn="tl">
                          <w14:schemeClr w14:val="accent2"/>
                        </w14:shadow>
                        <w14:textOutline w14:w="6604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European Anabantoid Club (EAC) mit</w:t>
                    </w:r>
                  </w:p>
                  <w:p w14:paraId="707FC453" w14:textId="769DA6DE" w:rsidR="00E73171" w:rsidRPr="00442547" w:rsidRDefault="00E73171" w:rsidP="00E73171">
                    <w:pPr>
                      <w:spacing w:before="0" w:after="0" w:line="240" w:lineRule="auto"/>
                      <w:jc w:val="center"/>
                      <w:rPr>
                        <w:b/>
                        <w:bCs/>
                        <w:outline/>
                        <w:color w:val="0F3955" w:themeColor="accent2"/>
                        <w:sz w:val="40"/>
                        <w:szCs w:val="40"/>
                        <w14:shadow w14:blurRad="0" w14:dist="38100" w14:dir="2700000" w14:sx="100000" w14:sy="100000" w14:kx="0" w14:ky="0" w14:algn="tl">
                          <w14:schemeClr w14:val="accent2"/>
                        </w14:shadow>
                        <w14:textOutline w14:w="6604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442547">
                      <w:rPr>
                        <w:b/>
                        <w:bCs/>
                        <w:outline/>
                        <w:color w:val="0F3955" w:themeColor="accent2"/>
                        <w:sz w:val="40"/>
                        <w:szCs w:val="40"/>
                        <w14:shadow w14:blurRad="0" w14:dist="38100" w14:dir="2700000" w14:sx="100000" w14:sy="100000" w14:kx="0" w14:ky="0" w14:algn="tl">
                          <w14:schemeClr w14:val="accent2"/>
                        </w14:shadow>
                        <w14:textOutline w14:w="6604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Arbeitskreis Labyrinthfische (AKL) e.V.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28202769">
    <w:abstractNumId w:val="11"/>
  </w:num>
  <w:num w:numId="2" w16cid:durableId="1988777192">
    <w:abstractNumId w:val="7"/>
  </w:num>
  <w:num w:numId="3" w16cid:durableId="702249357">
    <w:abstractNumId w:val="15"/>
  </w:num>
  <w:num w:numId="4" w16cid:durableId="495655736">
    <w:abstractNumId w:val="12"/>
  </w:num>
  <w:num w:numId="5" w16cid:durableId="136650694">
    <w:abstractNumId w:val="13"/>
  </w:num>
  <w:num w:numId="6" w16cid:durableId="470248732">
    <w:abstractNumId w:val="19"/>
  </w:num>
  <w:num w:numId="7" w16cid:durableId="8678545">
    <w:abstractNumId w:val="6"/>
  </w:num>
  <w:num w:numId="8" w16cid:durableId="142046136">
    <w:abstractNumId w:val="10"/>
  </w:num>
  <w:num w:numId="9" w16cid:durableId="1848327097">
    <w:abstractNumId w:val="17"/>
  </w:num>
  <w:num w:numId="10" w16cid:durableId="155145593">
    <w:abstractNumId w:val="1"/>
  </w:num>
  <w:num w:numId="11" w16cid:durableId="868178235">
    <w:abstractNumId w:val="5"/>
  </w:num>
  <w:num w:numId="12" w16cid:durableId="1734162301">
    <w:abstractNumId w:val="0"/>
  </w:num>
  <w:num w:numId="13" w16cid:durableId="582641368">
    <w:abstractNumId w:val="2"/>
  </w:num>
  <w:num w:numId="14" w16cid:durableId="474301057">
    <w:abstractNumId w:val="9"/>
  </w:num>
  <w:num w:numId="15" w16cid:durableId="412433777">
    <w:abstractNumId w:val="8"/>
  </w:num>
  <w:num w:numId="16" w16cid:durableId="1554847170">
    <w:abstractNumId w:val="16"/>
  </w:num>
  <w:num w:numId="17" w16cid:durableId="1916548755">
    <w:abstractNumId w:val="3"/>
  </w:num>
  <w:num w:numId="18" w16cid:durableId="995379837">
    <w:abstractNumId w:val="21"/>
  </w:num>
  <w:num w:numId="19" w16cid:durableId="1657302599">
    <w:abstractNumId w:val="18"/>
  </w:num>
  <w:num w:numId="20" w16cid:durableId="1116949434">
    <w:abstractNumId w:val="14"/>
  </w:num>
  <w:num w:numId="21" w16cid:durableId="146018013">
    <w:abstractNumId w:val="20"/>
  </w:num>
  <w:num w:numId="22" w16cid:durableId="207993582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3B3"/>
    <w:rsid w:val="000172E5"/>
    <w:rsid w:val="00052382"/>
    <w:rsid w:val="0006568A"/>
    <w:rsid w:val="00076F0F"/>
    <w:rsid w:val="00084253"/>
    <w:rsid w:val="000D1F49"/>
    <w:rsid w:val="00157797"/>
    <w:rsid w:val="001727CA"/>
    <w:rsid w:val="001800AB"/>
    <w:rsid w:val="00293548"/>
    <w:rsid w:val="002C56E6"/>
    <w:rsid w:val="00305AA7"/>
    <w:rsid w:val="00306998"/>
    <w:rsid w:val="00311D4F"/>
    <w:rsid w:val="00336F4F"/>
    <w:rsid w:val="0034390E"/>
    <w:rsid w:val="00344849"/>
    <w:rsid w:val="00361E11"/>
    <w:rsid w:val="003769BA"/>
    <w:rsid w:val="003F0847"/>
    <w:rsid w:val="0040090B"/>
    <w:rsid w:val="00404C35"/>
    <w:rsid w:val="00442547"/>
    <w:rsid w:val="0046302A"/>
    <w:rsid w:val="00476743"/>
    <w:rsid w:val="00487D2D"/>
    <w:rsid w:val="00493994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2683"/>
    <w:rsid w:val="00637200"/>
    <w:rsid w:val="0063739C"/>
    <w:rsid w:val="006708AD"/>
    <w:rsid w:val="006A3419"/>
    <w:rsid w:val="007147D7"/>
    <w:rsid w:val="00770F25"/>
    <w:rsid w:val="007857D0"/>
    <w:rsid w:val="007A35A8"/>
    <w:rsid w:val="007B0A85"/>
    <w:rsid w:val="007C6A52"/>
    <w:rsid w:val="00802417"/>
    <w:rsid w:val="0082043E"/>
    <w:rsid w:val="00846B76"/>
    <w:rsid w:val="0086797B"/>
    <w:rsid w:val="008E203A"/>
    <w:rsid w:val="0091229C"/>
    <w:rsid w:val="00940E73"/>
    <w:rsid w:val="0098597D"/>
    <w:rsid w:val="009973B3"/>
    <w:rsid w:val="009F619A"/>
    <w:rsid w:val="009F6DDE"/>
    <w:rsid w:val="00A20844"/>
    <w:rsid w:val="00A370A8"/>
    <w:rsid w:val="00A75716"/>
    <w:rsid w:val="00B337A2"/>
    <w:rsid w:val="00B43C90"/>
    <w:rsid w:val="00B63B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4DC"/>
    <w:rsid w:val="00CE7918"/>
    <w:rsid w:val="00D16163"/>
    <w:rsid w:val="00DB3FAD"/>
    <w:rsid w:val="00DC71EC"/>
    <w:rsid w:val="00E22621"/>
    <w:rsid w:val="00E61C09"/>
    <w:rsid w:val="00E73171"/>
    <w:rsid w:val="00EB3B58"/>
    <w:rsid w:val="00EC7359"/>
    <w:rsid w:val="00EE3054"/>
    <w:rsid w:val="00F00606"/>
    <w:rsid w:val="00F01256"/>
    <w:rsid w:val="00F81E02"/>
    <w:rsid w:val="00FC7475"/>
    <w:rsid w:val="00FD63F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4AF2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EB9F52F2F8435385670F251CD7F4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B4425A-1320-467D-8DE8-58127A633293}"/>
      </w:docPartPr>
      <w:docPartBody>
        <w:p w:rsidR="001104E5" w:rsidRDefault="00E67ECD">
          <w:pPr>
            <w:pStyle w:val="16EB9F52F2F8435385670F251CD7F48F"/>
          </w:pPr>
          <w:r w:rsidRPr="00637200">
            <w:rPr>
              <w:lang w:bidi="de-DE"/>
            </w:rPr>
            <w:t>Vorname</w:t>
          </w:r>
        </w:p>
      </w:docPartBody>
    </w:docPart>
    <w:docPart>
      <w:docPartPr>
        <w:name w:val="0253A09F81FE424BA688158D89E038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530AB5-9E15-45C7-AC4A-4E5B7E50637F}"/>
      </w:docPartPr>
      <w:docPartBody>
        <w:p w:rsidR="001104E5" w:rsidRDefault="00E67ECD">
          <w:pPr>
            <w:pStyle w:val="0253A09F81FE424BA688158D89E038D2"/>
          </w:pPr>
          <w:r w:rsidRPr="00637200">
            <w:rPr>
              <w:lang w:bidi="de-DE"/>
            </w:rPr>
            <w:t>Nachname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4BF"/>
    <w:rsid w:val="0006530D"/>
    <w:rsid w:val="001104E5"/>
    <w:rsid w:val="004A541C"/>
    <w:rsid w:val="005214BF"/>
    <w:rsid w:val="008202B3"/>
    <w:rsid w:val="00E6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6EB9F52F2F8435385670F251CD7F48F">
    <w:name w:val="16EB9F52F2F8435385670F251CD7F48F"/>
  </w:style>
  <w:style w:type="paragraph" w:customStyle="1" w:styleId="0253A09F81FE424BA688158D89E038D2">
    <w:name w:val="0253A09F81FE424BA688158D89E038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140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2022-07-19T14:38:00Z</dcterms:created>
  <dcterms:modified xsi:type="dcterms:W3CDTF">2022-07-19T14:38:00Z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